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357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5"/>
        <w:gridCol w:w="661"/>
        <w:gridCol w:w="412"/>
        <w:gridCol w:w="6822"/>
      </w:tblGrid>
      <w:tr w:rsidR="00C9238F" w:rsidRPr="00C9238F" w14:paraId="5C39998B" w14:textId="77777777" w:rsidTr="007A1B54">
        <w:tc>
          <w:tcPr>
            <w:tcW w:w="1136" w:type="pct"/>
            <w:gridSpan w:val="2"/>
            <w:vAlign w:val="bottom"/>
          </w:tcPr>
          <w:p w14:paraId="6F317433" w14:textId="0DAF6142" w:rsidR="00C9238F" w:rsidRPr="00C9238F" w:rsidRDefault="00840771" w:rsidP="007A1B54">
            <w:pPr>
              <w:spacing w:before="240"/>
            </w:pPr>
            <w:proofErr w:type="spellStart"/>
            <w:r>
              <w:t>Organisation</w:t>
            </w:r>
            <w:proofErr w:type="spellEnd"/>
            <w:r w:rsidR="002E6089">
              <w:t>:</w:t>
            </w:r>
          </w:p>
        </w:tc>
        <w:tc>
          <w:tcPr>
            <w:tcW w:w="3864" w:type="pct"/>
            <w:gridSpan w:val="2"/>
            <w:tcBorders>
              <w:bottom w:val="single" w:sz="4" w:space="0" w:color="auto"/>
            </w:tcBorders>
            <w:vAlign w:val="bottom"/>
          </w:tcPr>
          <w:p w14:paraId="5743B9BE" w14:textId="77777777" w:rsidR="00C9238F" w:rsidRPr="00C9238F" w:rsidRDefault="00C9238F" w:rsidP="007A1B54">
            <w:pPr>
              <w:spacing w:before="240"/>
            </w:pPr>
          </w:p>
        </w:tc>
      </w:tr>
      <w:tr w:rsidR="00C9238F" w:rsidRPr="00C9238F" w14:paraId="76F27AC4" w14:textId="77777777" w:rsidTr="007A1B54">
        <w:tc>
          <w:tcPr>
            <w:tcW w:w="1136" w:type="pct"/>
            <w:gridSpan w:val="2"/>
            <w:vAlign w:val="bottom"/>
          </w:tcPr>
          <w:p w14:paraId="28C45C70" w14:textId="1C32D820" w:rsidR="00C9238F" w:rsidRPr="00C9238F" w:rsidRDefault="00840771" w:rsidP="007A1B54">
            <w:pPr>
              <w:spacing w:before="240"/>
            </w:pPr>
            <w:r>
              <w:t>Project</w:t>
            </w:r>
            <w:r w:rsidR="002E6089">
              <w:t>:</w:t>
            </w:r>
          </w:p>
        </w:tc>
        <w:tc>
          <w:tcPr>
            <w:tcW w:w="3864" w:type="pct"/>
            <w:gridSpan w:val="2"/>
            <w:tcBorders>
              <w:bottom w:val="single" w:sz="4" w:space="0" w:color="auto"/>
            </w:tcBorders>
            <w:vAlign w:val="bottom"/>
          </w:tcPr>
          <w:p w14:paraId="101B0098" w14:textId="77777777" w:rsidR="00C9238F" w:rsidRPr="00C9238F" w:rsidRDefault="00C9238F" w:rsidP="007A1B54">
            <w:pPr>
              <w:spacing w:before="240"/>
            </w:pPr>
          </w:p>
        </w:tc>
      </w:tr>
      <w:tr w:rsidR="002E6089" w:rsidRPr="00C9238F" w14:paraId="5D732E45" w14:textId="77777777" w:rsidTr="007A1B54">
        <w:tc>
          <w:tcPr>
            <w:tcW w:w="1136" w:type="pct"/>
            <w:gridSpan w:val="2"/>
            <w:vAlign w:val="bottom"/>
          </w:tcPr>
          <w:p w14:paraId="6BBE63DE" w14:textId="659A1179" w:rsidR="002E6089" w:rsidRDefault="002E6089" w:rsidP="007A1B54">
            <w:pPr>
              <w:spacing w:before="240"/>
            </w:pPr>
            <w:r>
              <w:t>Contact Name:</w:t>
            </w:r>
          </w:p>
        </w:tc>
        <w:tc>
          <w:tcPr>
            <w:tcW w:w="3864" w:type="pct"/>
            <w:gridSpan w:val="2"/>
            <w:tcBorders>
              <w:bottom w:val="single" w:sz="4" w:space="0" w:color="auto"/>
            </w:tcBorders>
            <w:vAlign w:val="bottom"/>
          </w:tcPr>
          <w:p w14:paraId="020A3A82" w14:textId="77777777" w:rsidR="002E6089" w:rsidRPr="00C9238F" w:rsidRDefault="002E6089" w:rsidP="007A1B54">
            <w:pPr>
              <w:spacing w:before="240"/>
            </w:pPr>
          </w:p>
        </w:tc>
      </w:tr>
      <w:tr w:rsidR="00C9238F" w:rsidRPr="00C9238F" w14:paraId="14C9E127" w14:textId="77777777" w:rsidTr="007A1B54">
        <w:tc>
          <w:tcPr>
            <w:tcW w:w="1136" w:type="pct"/>
            <w:gridSpan w:val="2"/>
            <w:vAlign w:val="bottom"/>
          </w:tcPr>
          <w:p w14:paraId="4F5CB035" w14:textId="7548089A" w:rsidR="00C9238F" w:rsidRPr="00C9238F" w:rsidRDefault="00840771" w:rsidP="007A1B54">
            <w:pPr>
              <w:spacing w:before="240"/>
            </w:pPr>
            <w:r>
              <w:t>Email</w:t>
            </w:r>
            <w:r w:rsidR="002E6089">
              <w:t>:</w:t>
            </w:r>
          </w:p>
        </w:tc>
        <w:tc>
          <w:tcPr>
            <w:tcW w:w="3864" w:type="pct"/>
            <w:gridSpan w:val="2"/>
            <w:tcBorders>
              <w:bottom w:val="single" w:sz="4" w:space="0" w:color="auto"/>
            </w:tcBorders>
            <w:vAlign w:val="bottom"/>
          </w:tcPr>
          <w:p w14:paraId="31E0B699" w14:textId="77777777" w:rsidR="00C9238F" w:rsidRPr="00C9238F" w:rsidRDefault="00C9238F" w:rsidP="007A1B54">
            <w:pPr>
              <w:spacing w:before="240"/>
            </w:pPr>
          </w:p>
        </w:tc>
      </w:tr>
      <w:tr w:rsidR="00840771" w:rsidRPr="00C9238F" w14:paraId="25D22B7D" w14:textId="77777777" w:rsidTr="007A1B54">
        <w:tc>
          <w:tcPr>
            <w:tcW w:w="1136" w:type="pct"/>
            <w:gridSpan w:val="2"/>
            <w:vAlign w:val="bottom"/>
          </w:tcPr>
          <w:p w14:paraId="1BEB28B0" w14:textId="677F0549" w:rsidR="00840771" w:rsidRDefault="00840771" w:rsidP="007A1B54">
            <w:pPr>
              <w:spacing w:before="240"/>
            </w:pPr>
            <w:r>
              <w:t>Phone</w:t>
            </w:r>
            <w:r w:rsidR="002E6089">
              <w:t>:</w:t>
            </w:r>
          </w:p>
        </w:tc>
        <w:tc>
          <w:tcPr>
            <w:tcW w:w="3864" w:type="pct"/>
            <w:gridSpan w:val="2"/>
            <w:tcBorders>
              <w:bottom w:val="single" w:sz="4" w:space="0" w:color="auto"/>
            </w:tcBorders>
            <w:vAlign w:val="bottom"/>
          </w:tcPr>
          <w:p w14:paraId="27849EF0" w14:textId="77777777" w:rsidR="00840771" w:rsidRPr="00C9238F" w:rsidRDefault="00840771" w:rsidP="007A1B54">
            <w:pPr>
              <w:spacing w:before="240"/>
            </w:pPr>
          </w:p>
        </w:tc>
      </w:tr>
      <w:tr w:rsidR="00C9238F" w:rsidRPr="00C9238F" w14:paraId="5279BD0F" w14:textId="77777777" w:rsidTr="007A1B54">
        <w:trPr>
          <w:trHeight w:val="576"/>
        </w:trPr>
        <w:tc>
          <w:tcPr>
            <w:tcW w:w="5000" w:type="pct"/>
            <w:gridSpan w:val="4"/>
            <w:vAlign w:val="bottom"/>
          </w:tcPr>
          <w:p w14:paraId="1D0135CD" w14:textId="1A881DA6" w:rsidR="00C9238F" w:rsidRPr="00C9238F" w:rsidRDefault="00840771" w:rsidP="007A1B54">
            <w:r>
              <w:t xml:space="preserve">Please indicate as appropriate: </w:t>
            </w:r>
          </w:p>
        </w:tc>
      </w:tr>
      <w:tr w:rsidR="00C9238F" w:rsidRPr="00C9238F" w14:paraId="370BCFF1" w14:textId="77777777" w:rsidTr="007A1B54">
        <w:tc>
          <w:tcPr>
            <w:tcW w:w="783" w:type="pct"/>
            <w:vAlign w:val="bottom"/>
          </w:tcPr>
          <w:sdt>
            <w:sdtPr>
              <w:rPr>
                <w:sz w:val="36"/>
              </w:rPr>
              <w:id w:val="17800626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56BC25" w14:textId="2020AABC" w:rsidR="00C9238F" w:rsidRPr="00C9238F" w:rsidRDefault="00840771" w:rsidP="007A1B54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217" w:type="pct"/>
            <w:gridSpan w:val="3"/>
            <w:vAlign w:val="bottom"/>
          </w:tcPr>
          <w:p w14:paraId="517CAD29" w14:textId="1601AD2E" w:rsidR="00C9238F" w:rsidRPr="00C9238F" w:rsidRDefault="00840771" w:rsidP="007A1B54">
            <w:pPr>
              <w:spacing w:before="120"/>
            </w:pPr>
            <w:r>
              <w:t xml:space="preserve">The project is no longer taking place – </w:t>
            </w:r>
            <w:r w:rsidR="002E6089">
              <w:t>Complete</w:t>
            </w:r>
            <w:r>
              <w:t xml:space="preserve"> Part A</w:t>
            </w:r>
          </w:p>
        </w:tc>
      </w:tr>
      <w:tr w:rsidR="00C9238F" w:rsidRPr="00C9238F" w14:paraId="72E6BD2E" w14:textId="77777777" w:rsidTr="007A1B54">
        <w:tc>
          <w:tcPr>
            <w:tcW w:w="783" w:type="pct"/>
            <w:vAlign w:val="bottom"/>
          </w:tcPr>
          <w:sdt>
            <w:sdtPr>
              <w:rPr>
                <w:sz w:val="36"/>
              </w:rPr>
              <w:id w:val="-8467802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35266B" w14:textId="2C30C877" w:rsidR="00C9238F" w:rsidRPr="00C9238F" w:rsidRDefault="00840771" w:rsidP="007A1B5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4217" w:type="pct"/>
            <w:gridSpan w:val="3"/>
            <w:vAlign w:val="bottom"/>
          </w:tcPr>
          <w:p w14:paraId="210FB6DB" w14:textId="7CEAA1F7" w:rsidR="00C9238F" w:rsidRPr="00C9238F" w:rsidRDefault="00840771" w:rsidP="007A1B54">
            <w:pPr>
              <w:spacing w:before="120"/>
            </w:pPr>
            <w:r>
              <w:t xml:space="preserve">The project is taking place </w:t>
            </w:r>
            <w:proofErr w:type="gramStart"/>
            <w:r>
              <w:t>at a later date</w:t>
            </w:r>
            <w:proofErr w:type="gramEnd"/>
            <w:r>
              <w:t xml:space="preserve"> – </w:t>
            </w:r>
            <w:r w:rsidR="002E6089">
              <w:t>Complete</w:t>
            </w:r>
            <w:r>
              <w:t xml:space="preserve"> Part B</w:t>
            </w:r>
          </w:p>
        </w:tc>
      </w:tr>
      <w:tr w:rsidR="00C9238F" w:rsidRPr="00C9238F" w14:paraId="574E352D" w14:textId="77777777" w:rsidTr="007A1B54">
        <w:tc>
          <w:tcPr>
            <w:tcW w:w="1356" w:type="pct"/>
            <w:gridSpan w:val="3"/>
            <w:vAlign w:val="bottom"/>
          </w:tcPr>
          <w:p w14:paraId="366A70B8" w14:textId="77777777" w:rsidR="00C9238F" w:rsidRPr="00C9238F" w:rsidRDefault="00C9238F" w:rsidP="007A1B5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vAlign w:val="bottom"/>
          </w:tcPr>
          <w:p w14:paraId="2C731DE2" w14:textId="77777777" w:rsidR="00C9238F" w:rsidRPr="00C9238F" w:rsidRDefault="00C9238F" w:rsidP="007A1B5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31D8FDC2" w14:textId="77777777" w:rsidTr="007A1B54">
        <w:tc>
          <w:tcPr>
            <w:tcW w:w="1136" w:type="pct"/>
            <w:gridSpan w:val="2"/>
            <w:vAlign w:val="bottom"/>
          </w:tcPr>
          <w:p w14:paraId="1CABE8AB" w14:textId="3B34FB5C" w:rsidR="00C9238F" w:rsidRPr="00C9238F" w:rsidRDefault="002E6089" w:rsidP="007A1B54">
            <w:pPr>
              <w:spacing w:before="240"/>
            </w:pPr>
            <w:r>
              <w:t>Signed:</w:t>
            </w:r>
          </w:p>
        </w:tc>
        <w:tc>
          <w:tcPr>
            <w:tcW w:w="3864" w:type="pct"/>
            <w:gridSpan w:val="2"/>
            <w:tcBorders>
              <w:bottom w:val="single" w:sz="4" w:space="0" w:color="auto"/>
            </w:tcBorders>
            <w:vAlign w:val="bottom"/>
          </w:tcPr>
          <w:p w14:paraId="0A09B7B3" w14:textId="77777777" w:rsidR="00C9238F" w:rsidRPr="00C9238F" w:rsidRDefault="00C9238F" w:rsidP="007A1B54">
            <w:pPr>
              <w:spacing w:before="240"/>
            </w:pPr>
          </w:p>
        </w:tc>
      </w:tr>
      <w:tr w:rsidR="00C9238F" w:rsidRPr="00C9238F" w14:paraId="7D02610E" w14:textId="77777777" w:rsidTr="007A1B54">
        <w:tc>
          <w:tcPr>
            <w:tcW w:w="1136" w:type="pct"/>
            <w:gridSpan w:val="2"/>
            <w:vAlign w:val="bottom"/>
          </w:tcPr>
          <w:p w14:paraId="6C8BCA00" w14:textId="0DB8E99A" w:rsidR="00C9238F" w:rsidRPr="00C9238F" w:rsidRDefault="002E6089" w:rsidP="007A1B54">
            <w:r>
              <w:t>Date:</w:t>
            </w:r>
          </w:p>
        </w:tc>
        <w:tc>
          <w:tcPr>
            <w:tcW w:w="3864" w:type="pct"/>
            <w:gridSpan w:val="2"/>
            <w:tcBorders>
              <w:bottom w:val="single" w:sz="4" w:space="0" w:color="auto"/>
            </w:tcBorders>
            <w:vAlign w:val="bottom"/>
          </w:tcPr>
          <w:p w14:paraId="49D149A0" w14:textId="77777777" w:rsidR="00C9238F" w:rsidRPr="00C9238F" w:rsidRDefault="00C9238F" w:rsidP="007A1B54">
            <w:pPr>
              <w:spacing w:before="240"/>
            </w:pPr>
          </w:p>
        </w:tc>
      </w:tr>
    </w:tbl>
    <w:p w14:paraId="0BD20123" w14:textId="63992ADA" w:rsidR="00C9238F" w:rsidRDefault="00C9238F" w:rsidP="00AF6BFE">
      <w:pPr>
        <w:pStyle w:val="NoSpacing"/>
      </w:pPr>
    </w:p>
    <w:p w14:paraId="34C49BF1" w14:textId="77777777" w:rsidR="007A1B54" w:rsidRDefault="007A1B54" w:rsidP="007A1B54">
      <w:pPr>
        <w:jc w:val="center"/>
        <w:rPr>
          <w:rFonts w:cs="Arial"/>
          <w:b/>
          <w:sz w:val="56"/>
        </w:rPr>
      </w:pPr>
    </w:p>
    <w:p w14:paraId="6AE6C848" w14:textId="07684830" w:rsidR="007A1B54" w:rsidRPr="00877497" w:rsidRDefault="007A1B54" w:rsidP="007A1B54">
      <w:pPr>
        <w:jc w:val="center"/>
        <w:rPr>
          <w:rFonts w:cs="Arial"/>
          <w:b/>
          <w:sz w:val="56"/>
        </w:rPr>
      </w:pPr>
      <w:r w:rsidRPr="00877497">
        <w:rPr>
          <w:rFonts w:cs="Arial"/>
          <w:b/>
          <w:sz w:val="56"/>
        </w:rPr>
        <w:t xml:space="preserve">PROJECT </w:t>
      </w:r>
      <w:bookmarkStart w:id="0" w:name="_GoBack"/>
      <w:bookmarkEnd w:id="0"/>
      <w:r w:rsidRPr="00877497">
        <w:rPr>
          <w:rFonts w:cs="Arial"/>
          <w:b/>
          <w:sz w:val="56"/>
        </w:rPr>
        <w:t>REPORT</w:t>
      </w:r>
    </w:p>
    <w:p w14:paraId="060DCBAF" w14:textId="5A4BADEC" w:rsidR="00840771" w:rsidRPr="00840771" w:rsidRDefault="00840771" w:rsidP="00840771"/>
    <w:p w14:paraId="245C1D2A" w14:textId="7CD79358" w:rsidR="00840771" w:rsidRPr="00840771" w:rsidRDefault="00840771" w:rsidP="00840771"/>
    <w:p w14:paraId="753C94EC" w14:textId="302A089D" w:rsidR="00840771" w:rsidRPr="00840771" w:rsidRDefault="00840771" w:rsidP="00840771"/>
    <w:p w14:paraId="579931A5" w14:textId="2B127324" w:rsidR="00840771" w:rsidRPr="00840771" w:rsidRDefault="00840771" w:rsidP="00840771"/>
    <w:p w14:paraId="7DD7EAA4" w14:textId="5F51891E" w:rsidR="00840771" w:rsidRPr="00840771" w:rsidRDefault="00840771" w:rsidP="00840771"/>
    <w:p w14:paraId="56062155" w14:textId="00DB8D9F" w:rsidR="00840771" w:rsidRDefault="00840771">
      <w:r>
        <w:br w:type="page"/>
      </w:r>
    </w:p>
    <w:p w14:paraId="17D9068F" w14:textId="77777777" w:rsidR="002E6089" w:rsidRDefault="002E6089" w:rsidP="00840771">
      <w:pPr>
        <w:rPr>
          <w:b/>
          <w:bCs/>
        </w:rPr>
      </w:pPr>
    </w:p>
    <w:p w14:paraId="26AF980A" w14:textId="7BDD538B" w:rsidR="00840771" w:rsidRDefault="00840771" w:rsidP="00840771">
      <w:pPr>
        <w:rPr>
          <w:b/>
          <w:bCs/>
        </w:rPr>
      </w:pPr>
      <w:r>
        <w:rPr>
          <w:b/>
          <w:bCs/>
        </w:rPr>
        <w:t xml:space="preserve">Part A: </w:t>
      </w:r>
      <w:r>
        <w:rPr>
          <w:b/>
          <w:bCs/>
        </w:rPr>
        <w:t>For projects that will no longer take place</w:t>
      </w:r>
    </w:p>
    <w:p w14:paraId="74DAF327" w14:textId="061A2A3F" w:rsidR="002E6089" w:rsidRDefault="002E6089" w:rsidP="00840771">
      <w:pPr>
        <w:rPr>
          <w:b/>
          <w:bCs/>
        </w:rPr>
      </w:pPr>
      <w:r>
        <w:rPr>
          <w:b/>
          <w:bCs/>
        </w:rPr>
        <w:t>Please provide:</w:t>
      </w:r>
    </w:p>
    <w:tbl>
      <w:tblPr>
        <w:tblStyle w:val="TableGrid"/>
        <w:tblW w:w="5304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840771" w:rsidRPr="00C9238F" w14:paraId="3EA17ECB" w14:textId="77777777" w:rsidTr="002E6089">
        <w:tc>
          <w:tcPr>
            <w:tcW w:w="4997" w:type="pct"/>
            <w:tcBorders>
              <w:top w:val="single" w:sz="4" w:space="0" w:color="auto"/>
              <w:bottom w:val="single" w:sz="4" w:space="0" w:color="auto"/>
            </w:tcBorders>
          </w:tcPr>
          <w:p w14:paraId="654C63E7" w14:textId="70F74BF4" w:rsidR="00840771" w:rsidRPr="002E6089" w:rsidRDefault="00840771" w:rsidP="002E6089">
            <w:pPr>
              <w:rPr>
                <w:b/>
                <w:bCs/>
                <w:sz w:val="22"/>
                <w:szCs w:val="22"/>
              </w:rPr>
            </w:pPr>
            <w:r w:rsidRPr="00840771">
              <w:rPr>
                <w:rFonts w:eastAsia="Times New Roman"/>
                <w:b/>
                <w:bCs/>
                <w:sz w:val="22"/>
                <w:szCs w:val="22"/>
              </w:rPr>
              <w:t xml:space="preserve">A summary of income and expenditure to date on your project – this can and should include </w:t>
            </w:r>
            <w:proofErr w:type="spellStart"/>
            <w:r w:rsidRPr="00840771">
              <w:rPr>
                <w:rFonts w:eastAsia="Times New Roman"/>
                <w:b/>
                <w:bCs/>
                <w:sz w:val="22"/>
                <w:szCs w:val="22"/>
              </w:rPr>
              <w:t>honouring</w:t>
            </w:r>
            <w:proofErr w:type="spellEnd"/>
            <w:r w:rsidRPr="00840771">
              <w:rPr>
                <w:rFonts w:eastAsia="Times New Roman"/>
                <w:b/>
                <w:bCs/>
                <w:sz w:val="22"/>
                <w:szCs w:val="22"/>
              </w:rPr>
              <w:t xml:space="preserve"> contracts with freelance artists and creatives</w:t>
            </w:r>
            <w:r w:rsidRPr="00840771">
              <w:rPr>
                <w:rFonts w:eastAsia="Times New Roman"/>
                <w:b/>
                <w:bCs/>
                <w:sz w:val="22"/>
                <w:szCs w:val="22"/>
              </w:rPr>
              <w:t>. This can be provided as a separate document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.</w:t>
            </w:r>
          </w:p>
        </w:tc>
      </w:tr>
      <w:tr w:rsidR="002E6089" w:rsidRPr="00C9238F" w14:paraId="12988824" w14:textId="77777777" w:rsidTr="002E6089">
        <w:tc>
          <w:tcPr>
            <w:tcW w:w="4997" w:type="pct"/>
            <w:tcBorders>
              <w:top w:val="single" w:sz="4" w:space="0" w:color="auto"/>
            </w:tcBorders>
          </w:tcPr>
          <w:p w14:paraId="4F21D13D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3F7B2669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4DE7BDF0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7D9D039C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26B91766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555D4769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0E99DDE3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5D5EE2CE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75949BC5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4FF55A5D" w14:textId="1C2FEC9A" w:rsidR="002E6089" w:rsidRPr="00840771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</w:tr>
      <w:tr w:rsidR="00840771" w14:paraId="0B79FF4B" w14:textId="77777777" w:rsidTr="002E6089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</w:tcPr>
          <w:p w14:paraId="1735F162" w14:textId="3AA8DE7B" w:rsidR="00840771" w:rsidRPr="002E6089" w:rsidRDefault="00840771" w:rsidP="00840771">
            <w:pPr>
              <w:rPr>
                <w:rFonts w:eastAsia="Times New Roman"/>
                <w:b/>
                <w:bCs/>
                <w:sz w:val="22"/>
                <w:szCs w:val="22"/>
              </w:rPr>
            </w:pPr>
            <w:r w:rsidRPr="00840771">
              <w:rPr>
                <w:rFonts w:eastAsia="Times New Roman"/>
                <w:b/>
                <w:bCs/>
                <w:sz w:val="22"/>
                <w:szCs w:val="22"/>
              </w:rPr>
              <w:t xml:space="preserve">An outline of any work that had already taken place on your project and any positive outcomes from this. </w:t>
            </w:r>
          </w:p>
        </w:tc>
      </w:tr>
      <w:tr w:rsidR="002E6089" w14:paraId="4DBD3B4A" w14:textId="77777777" w:rsidTr="002E6089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</w:tcPr>
          <w:p w14:paraId="46B66A2F" w14:textId="77777777" w:rsidR="002E6089" w:rsidRDefault="002E6089" w:rsidP="00840771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2EB6D9EB" w14:textId="77777777" w:rsidR="002E6089" w:rsidRDefault="002E6089" w:rsidP="00840771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314F31DC" w14:textId="32454967" w:rsidR="002E6089" w:rsidRDefault="002E6089" w:rsidP="00840771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271DCD36" w14:textId="3D564D76" w:rsidR="002E6089" w:rsidRDefault="002E6089" w:rsidP="00840771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32E66E3A" w14:textId="77777777" w:rsidR="002E6089" w:rsidRDefault="002E6089" w:rsidP="00840771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022D132D" w14:textId="77777777" w:rsidR="002E6089" w:rsidRDefault="002E6089" w:rsidP="00840771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7C25B711" w14:textId="77777777" w:rsidR="002E6089" w:rsidRDefault="002E6089" w:rsidP="00840771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184C910E" w14:textId="77777777" w:rsidR="002E6089" w:rsidRDefault="002E6089" w:rsidP="00840771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6EBB5B0A" w14:textId="77777777" w:rsidR="002E6089" w:rsidRDefault="002E6089" w:rsidP="00840771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74E9F086" w14:textId="4C658C12" w:rsidR="002E6089" w:rsidRPr="00840771" w:rsidRDefault="002E6089" w:rsidP="00840771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</w:tr>
      <w:tr w:rsidR="002E6089" w14:paraId="39E9B27A" w14:textId="77777777" w:rsidTr="002E6089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</w:tcPr>
          <w:p w14:paraId="356D3727" w14:textId="74B0B76A" w:rsidR="002E6089" w:rsidRDefault="002E6089" w:rsidP="002E6089">
            <w:r w:rsidRPr="002E6089">
              <w:rPr>
                <w:rFonts w:eastAsia="Times New Roman"/>
                <w:b/>
                <w:bCs/>
                <w:sz w:val="22"/>
                <w:szCs w:val="22"/>
              </w:rPr>
              <w:t xml:space="preserve">An indication of how you intend to repurpose any remaining funds from us. (We encourage grantees to repurpose funds where possible. NB: If you are unable to repurpose the funds, they will need to be returned to us. </w:t>
            </w:r>
          </w:p>
        </w:tc>
      </w:tr>
      <w:tr w:rsidR="002E6089" w14:paraId="0BB17AA3" w14:textId="77777777" w:rsidTr="002E6089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</w:tcPr>
          <w:p w14:paraId="3652FC06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69052A62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27E02491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3AF14764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741B2AF8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78A79699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63A7A7E2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186E6D76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035468AF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4440B2FA" w14:textId="77777777" w:rsid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5A2D01F8" w14:textId="5840AD2E" w:rsidR="002E6089" w:rsidRPr="002E6089" w:rsidRDefault="002E6089" w:rsidP="002E6089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</w:tr>
    </w:tbl>
    <w:p w14:paraId="47ADD005" w14:textId="77777777" w:rsidR="002E6089" w:rsidRDefault="002E6089" w:rsidP="00840771">
      <w:pPr>
        <w:tabs>
          <w:tab w:val="left" w:pos="1784"/>
        </w:tabs>
      </w:pPr>
    </w:p>
    <w:p w14:paraId="3F7E5090" w14:textId="77777777" w:rsidR="002E6089" w:rsidRDefault="002E6089">
      <w:r>
        <w:br w:type="page"/>
      </w:r>
    </w:p>
    <w:p w14:paraId="0A0994AA" w14:textId="77777777" w:rsidR="002E6089" w:rsidRDefault="002E6089" w:rsidP="00840771">
      <w:pPr>
        <w:tabs>
          <w:tab w:val="left" w:pos="1784"/>
        </w:tabs>
      </w:pPr>
    </w:p>
    <w:p w14:paraId="01E4428D" w14:textId="77777777" w:rsidR="002E6089" w:rsidRDefault="002E6089" w:rsidP="00840771">
      <w:pPr>
        <w:tabs>
          <w:tab w:val="left" w:pos="1784"/>
        </w:tabs>
      </w:pPr>
    </w:p>
    <w:p w14:paraId="3C175160" w14:textId="1A7F8A4A" w:rsidR="002E6089" w:rsidRPr="002E6089" w:rsidRDefault="002E6089" w:rsidP="002E6089">
      <w:pPr>
        <w:rPr>
          <w:b/>
          <w:bCs/>
        </w:rPr>
      </w:pPr>
      <w:r w:rsidRPr="002E6089">
        <w:rPr>
          <w:b/>
          <w:bCs/>
        </w:rPr>
        <w:t xml:space="preserve">Part B: </w:t>
      </w:r>
      <w:r w:rsidRPr="002E6089">
        <w:rPr>
          <w:b/>
          <w:bCs/>
        </w:rPr>
        <w:t xml:space="preserve">For projects which will take place </w:t>
      </w:r>
      <w:proofErr w:type="gramStart"/>
      <w:r w:rsidRPr="002E6089">
        <w:rPr>
          <w:b/>
          <w:bCs/>
        </w:rPr>
        <w:t>at a later date</w:t>
      </w:r>
      <w:proofErr w:type="gramEnd"/>
    </w:p>
    <w:p w14:paraId="5B3EC6EA" w14:textId="4ADB38ED" w:rsidR="002E6089" w:rsidRDefault="002E6089" w:rsidP="002E6089">
      <w:pPr>
        <w:rPr>
          <w:b/>
          <w:bCs/>
        </w:rPr>
      </w:pPr>
      <w:r>
        <w:rPr>
          <w:b/>
          <w:bCs/>
        </w:rPr>
        <w:t>Please provide:</w:t>
      </w:r>
    </w:p>
    <w:tbl>
      <w:tblPr>
        <w:tblStyle w:val="TableGrid"/>
        <w:tblW w:w="5304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2E6089" w:rsidRPr="00C9238F" w14:paraId="18052AB6" w14:textId="77777777" w:rsidTr="002E6089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52F18EEE" w14:textId="05632383" w:rsidR="002E6089" w:rsidRP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  <w:lang w:val="en-GB"/>
              </w:rPr>
            </w:pPr>
            <w:r w:rsidRPr="002E6089">
              <w:rPr>
                <w:rFonts w:eastAsia="Times New Roman"/>
                <w:b/>
                <w:bCs/>
                <w:sz w:val="22"/>
                <w:szCs w:val="22"/>
                <w:lang w:val="en-GB"/>
              </w:rPr>
              <w:t>The revised date the project will be completed</w:t>
            </w:r>
          </w:p>
        </w:tc>
      </w:tr>
      <w:tr w:rsidR="002E6089" w:rsidRPr="00C9238F" w14:paraId="3BAB84E3" w14:textId="77777777" w:rsidTr="002E6089">
        <w:tc>
          <w:tcPr>
            <w:tcW w:w="5000" w:type="pct"/>
            <w:tcBorders>
              <w:top w:val="single" w:sz="4" w:space="0" w:color="auto"/>
            </w:tcBorders>
          </w:tcPr>
          <w:p w14:paraId="3639F6AC" w14:textId="77777777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3B6C0FEB" w14:textId="77777777" w:rsidR="002E6089" w:rsidRPr="00840771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</w:tr>
      <w:tr w:rsidR="002E6089" w14:paraId="62DEF249" w14:textId="77777777" w:rsidTr="003D583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</w:tcPr>
          <w:p w14:paraId="3E15BC20" w14:textId="74B30B0F" w:rsidR="002E6089" w:rsidRP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  <w:lang w:val="en-GB"/>
              </w:rPr>
            </w:pPr>
            <w:r w:rsidRPr="002E6089">
              <w:rPr>
                <w:rFonts w:eastAsia="Times New Roman"/>
                <w:b/>
                <w:bCs/>
                <w:sz w:val="22"/>
                <w:szCs w:val="22"/>
                <w:lang w:val="en-GB"/>
              </w:rPr>
              <w:t xml:space="preserve">An outline of any work that has taken place on your project to date </w:t>
            </w:r>
          </w:p>
        </w:tc>
      </w:tr>
      <w:tr w:rsidR="002E6089" w14:paraId="32CB5D0A" w14:textId="77777777" w:rsidTr="003D583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</w:tcPr>
          <w:p w14:paraId="1E01D27B" w14:textId="77777777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46F48B1B" w14:textId="77777777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2E895D28" w14:textId="77777777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66C792E8" w14:textId="77777777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115BC426" w14:textId="77777777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08808E92" w14:textId="77777777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46EA2352" w14:textId="77777777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1F59E80B" w14:textId="06F8B3C0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0E147F68" w14:textId="4368642A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16D77F9E" w14:textId="64479A80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29FF12FE" w14:textId="398862BB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40406C36" w14:textId="02842A03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234C7920" w14:textId="47CF97C5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01FE3491" w14:textId="1033438B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19B2ED10" w14:textId="003D46D3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49D2AF1E" w14:textId="32950105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1954ECFE" w14:textId="6A148D62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3180E2E3" w14:textId="388CE2BA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0FE2BF42" w14:textId="08CFF79C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2D5ACABA" w14:textId="77777777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5727AD02" w14:textId="77777777" w:rsidR="002E6089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  <w:p w14:paraId="28251CB7" w14:textId="77777777" w:rsidR="002E6089" w:rsidRPr="00840771" w:rsidRDefault="002E6089" w:rsidP="003D5835">
            <w:pPr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</w:tr>
    </w:tbl>
    <w:p w14:paraId="5060D4D1" w14:textId="77777777" w:rsidR="002E6089" w:rsidRDefault="002E6089" w:rsidP="002E6089"/>
    <w:p w14:paraId="5BECD20C" w14:textId="6AF5D9D7" w:rsidR="002E6089" w:rsidRPr="002E6089" w:rsidRDefault="002E6089" w:rsidP="002E6089">
      <w:pPr>
        <w:spacing w:after="0" w:line="240" w:lineRule="auto"/>
        <w:rPr>
          <w:rFonts w:eastAsia="Times New Roman"/>
          <w:b/>
          <w:bCs/>
          <w:sz w:val="22"/>
          <w:szCs w:val="22"/>
          <w:lang w:val="en-GB"/>
        </w:rPr>
      </w:pPr>
      <w:r w:rsidRPr="002E6089">
        <w:rPr>
          <w:rFonts w:eastAsia="Times New Roman"/>
          <w:b/>
          <w:bCs/>
          <w:sz w:val="22"/>
          <w:szCs w:val="22"/>
          <w:lang w:val="en-GB"/>
        </w:rPr>
        <w:t xml:space="preserve">Note: </w:t>
      </w:r>
      <w:r w:rsidRPr="002E6089">
        <w:rPr>
          <w:rFonts w:eastAsia="Times New Roman"/>
          <w:b/>
          <w:bCs/>
          <w:sz w:val="22"/>
          <w:szCs w:val="22"/>
          <w:lang w:val="en-GB"/>
        </w:rPr>
        <w:t>We will still need to see a balanced budget and full completion report at the end of the project</w:t>
      </w:r>
    </w:p>
    <w:p w14:paraId="5D9202B5" w14:textId="2742F153" w:rsidR="00840771" w:rsidRPr="00840771" w:rsidRDefault="00840771" w:rsidP="00840771">
      <w:pPr>
        <w:tabs>
          <w:tab w:val="left" w:pos="1784"/>
        </w:tabs>
      </w:pPr>
    </w:p>
    <w:sectPr w:rsidR="00840771" w:rsidRPr="00840771" w:rsidSect="002E6089">
      <w:headerReference w:type="default" r:id="rId11"/>
      <w:footerReference w:type="default" r:id="rId12"/>
      <w:pgSz w:w="12240" w:h="15840"/>
      <w:pgMar w:top="1440" w:right="1440" w:bottom="1008" w:left="1440" w:header="720" w:footer="374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99048" w14:textId="77777777" w:rsidR="00840771" w:rsidRDefault="00840771" w:rsidP="00C9238F">
      <w:pPr>
        <w:spacing w:after="0" w:line="240" w:lineRule="auto"/>
      </w:pPr>
      <w:r>
        <w:separator/>
      </w:r>
    </w:p>
  </w:endnote>
  <w:endnote w:type="continuationSeparator" w:id="0">
    <w:p w14:paraId="68EAD52F" w14:textId="77777777" w:rsidR="00840771" w:rsidRDefault="0084077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1AD3A9B-CF84-444B-9A17-FF3A70DD01D7}"/>
    <w:embedBold r:id="rId2" w:fontKey="{E76C9126-ADE3-43DE-83C3-5894276C742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7285222-628F-4C8E-A36C-47B5E44BF886}"/>
    <w:embedBold r:id="rId4" w:fontKey="{6ADAD475-4B42-489B-95B2-D19A6CBA3A4A}"/>
    <w:embedItalic r:id="rId5" w:fontKey="{6AE05FF2-2609-440B-9291-275361A7891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A9F28A6-5452-4E4C-8A96-6AB996F920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8507AD5E-B722-46EC-8437-B84C10B360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Sans Md BT">
    <w:altName w:val="Calibri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8" w:type="dxa"/>
      <w:tblLook w:val="04A0" w:firstRow="1" w:lastRow="0" w:firstColumn="1" w:lastColumn="0" w:noHBand="0" w:noVBand="1"/>
    </w:tblPr>
    <w:tblGrid>
      <w:gridCol w:w="10348"/>
    </w:tblGrid>
    <w:tr w:rsidR="002E6089" w:rsidRPr="00003212" w14:paraId="44C59277" w14:textId="77777777" w:rsidTr="002E6089">
      <w:tc>
        <w:tcPr>
          <w:tcW w:w="10348" w:type="dxa"/>
          <w:vAlign w:val="center"/>
        </w:tcPr>
        <w:p w14:paraId="57EB7BB9" w14:textId="1A4B5EEF" w:rsidR="002E6089" w:rsidRPr="00877497" w:rsidRDefault="002E6089" w:rsidP="002E6089">
          <w:pPr>
            <w:ind w:left="720"/>
            <w:rPr>
              <w:rFonts w:cs="Arial"/>
              <w:b/>
              <w:bCs/>
              <w:sz w:val="8"/>
            </w:rPr>
          </w:pPr>
          <w:r>
            <w:rPr>
              <w:rFonts w:cs="Arial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1312" behindDoc="1" locked="0" layoutInCell="1" allowOverlap="1" wp14:anchorId="5E2F4EB6" wp14:editId="4071EC37">
                <wp:simplePos x="0" y="0"/>
                <wp:positionH relativeFrom="column">
                  <wp:posOffset>4215765</wp:posOffset>
                </wp:positionH>
                <wp:positionV relativeFrom="paragraph">
                  <wp:posOffset>34290</wp:posOffset>
                </wp:positionV>
                <wp:extent cx="1330960" cy="614045"/>
                <wp:effectExtent l="0" t="0" r="2540" b="0"/>
                <wp:wrapTight wrapText="bothSides">
                  <wp:wrapPolygon edited="0">
                    <wp:start x="618" y="0"/>
                    <wp:lineTo x="0" y="5361"/>
                    <wp:lineTo x="0" y="8711"/>
                    <wp:lineTo x="3401" y="12062"/>
                    <wp:lineTo x="3401" y="20774"/>
                    <wp:lineTo x="16695" y="20774"/>
                    <wp:lineTo x="21332" y="18093"/>
                    <wp:lineTo x="21332" y="12732"/>
                    <wp:lineTo x="5565" y="12062"/>
                    <wp:lineTo x="20095" y="9382"/>
                    <wp:lineTo x="20405" y="3351"/>
                    <wp:lineTo x="8347" y="0"/>
                    <wp:lineTo x="618" y="0"/>
                  </wp:wrapPolygon>
                </wp:wrapTight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096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C2EDD">
            <w:rPr>
              <w:rFonts w:cs="Arial"/>
              <w:b/>
              <w:bCs/>
              <w:noProof/>
              <w:sz w:val="36"/>
              <w:szCs w:val="36"/>
            </w:rPr>
            <w:drawing>
              <wp:anchor distT="0" distB="0" distL="114300" distR="114300" simplePos="0" relativeHeight="251660288" behindDoc="1" locked="0" layoutInCell="1" allowOverlap="1" wp14:anchorId="10566A0E" wp14:editId="39AC7FAA">
                <wp:simplePos x="0" y="0"/>
                <wp:positionH relativeFrom="column">
                  <wp:posOffset>-3614420</wp:posOffset>
                </wp:positionH>
                <wp:positionV relativeFrom="paragraph">
                  <wp:posOffset>92075</wp:posOffset>
                </wp:positionV>
                <wp:extent cx="3794125" cy="621030"/>
                <wp:effectExtent l="0" t="0" r="0" b="0"/>
                <wp:wrapTight wrapText="bothSides">
                  <wp:wrapPolygon edited="0">
                    <wp:start x="1085" y="1325"/>
                    <wp:lineTo x="542" y="3975"/>
                    <wp:lineTo x="108" y="8613"/>
                    <wp:lineTo x="108" y="13914"/>
                    <wp:lineTo x="759" y="19215"/>
                    <wp:lineTo x="868" y="20540"/>
                    <wp:lineTo x="2494" y="20540"/>
                    <wp:lineTo x="19955" y="19215"/>
                    <wp:lineTo x="21365" y="18552"/>
                    <wp:lineTo x="21365" y="3975"/>
                    <wp:lineTo x="20064" y="3313"/>
                    <wp:lineTo x="2169" y="1325"/>
                    <wp:lineTo x="1085" y="1325"/>
                  </wp:wrapPolygon>
                </wp:wrapTight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941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rial"/>
              <w:b/>
              <w:bCs/>
              <w:sz w:val="36"/>
              <w:szCs w:val="36"/>
            </w:rPr>
            <w:t xml:space="preserve">        </w:t>
          </w:r>
        </w:p>
        <w:p w14:paraId="43DABDE5" w14:textId="418B194D" w:rsidR="002E6089" w:rsidRPr="00003212" w:rsidRDefault="002E608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</w:tr>
  </w:tbl>
  <w:p w14:paraId="6A90AA75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24FB8" w14:textId="77777777" w:rsidR="00840771" w:rsidRDefault="00840771" w:rsidP="00C9238F">
      <w:pPr>
        <w:spacing w:after="0" w:line="240" w:lineRule="auto"/>
      </w:pPr>
      <w:r>
        <w:separator/>
      </w:r>
    </w:p>
  </w:footnote>
  <w:footnote w:type="continuationSeparator" w:id="0">
    <w:p w14:paraId="2117CC95" w14:textId="77777777" w:rsidR="00840771" w:rsidRDefault="0084077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5EBEE" w14:textId="492F1643" w:rsidR="00C9238F" w:rsidRPr="00C9238F" w:rsidRDefault="00840771" w:rsidP="00576892">
    <w:pPr>
      <w:pStyle w:val="NoSpacing"/>
    </w:pPr>
    <w:r>
      <w:rPr>
        <w:rFonts w:ascii="GoudySans Md BT" w:hAnsi="GoudySans Md BT"/>
        <w:noProof/>
        <w:sz w:val="44"/>
      </w:rPr>
      <w:drawing>
        <wp:anchor distT="0" distB="0" distL="114300" distR="114300" simplePos="0" relativeHeight="251659264" behindDoc="0" locked="0" layoutInCell="1" allowOverlap="1" wp14:anchorId="2E75DDD6" wp14:editId="3BD354B7">
          <wp:simplePos x="0" y="0"/>
          <wp:positionH relativeFrom="column">
            <wp:posOffset>3991364</wp:posOffset>
          </wp:positionH>
          <wp:positionV relativeFrom="paragraph">
            <wp:posOffset>-20092</wp:posOffset>
          </wp:positionV>
          <wp:extent cx="2415654" cy="787415"/>
          <wp:effectExtent l="0" t="0" r="3810" b="0"/>
          <wp:wrapThrough wrapText="bothSides">
            <wp:wrapPolygon edited="0">
              <wp:start x="16524" y="0"/>
              <wp:lineTo x="0" y="1045"/>
              <wp:lineTo x="0" y="4703"/>
              <wp:lineTo x="1022" y="9406"/>
              <wp:lineTo x="852" y="13065"/>
              <wp:lineTo x="3407" y="17768"/>
              <wp:lineTo x="2896" y="18290"/>
              <wp:lineTo x="2896" y="20903"/>
              <wp:lineTo x="13968" y="20903"/>
              <wp:lineTo x="21293" y="20381"/>
              <wp:lineTo x="21464" y="17245"/>
              <wp:lineTo x="21464" y="12542"/>
              <wp:lineTo x="21123" y="0"/>
              <wp:lineTo x="16524" y="0"/>
            </wp:wrapPolygon>
          </wp:wrapThrough>
          <wp:docPr id="36" name="Picture 3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C Enriqueta logo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654" cy="78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8102209"/>
    <w:multiLevelType w:val="hybridMultilevel"/>
    <w:tmpl w:val="EE328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3" w15:restartNumberingAfterBreak="0">
    <w:nsid w:val="7FF0628A"/>
    <w:multiLevelType w:val="hybridMultilevel"/>
    <w:tmpl w:val="07967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771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2E6089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1B54"/>
    <w:rsid w:val="007A35A8"/>
    <w:rsid w:val="007B0A85"/>
    <w:rsid w:val="007C6A52"/>
    <w:rsid w:val="0082043E"/>
    <w:rsid w:val="00840771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B54E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qFormat/>
    <w:rsid w:val="00840771"/>
    <w:pPr>
      <w:spacing w:after="0" w:line="240" w:lineRule="auto"/>
      <w:ind w:left="720"/>
    </w:pPr>
    <w:rPr>
      <w:rFonts w:ascii="Calibri" w:hAnsi="Calibri" w:cs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3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%20Cerdd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50807B6C2EEB47901F8D6535F1EA35" ma:contentTypeVersion="13" ma:contentTypeDescription="Create a new document." ma:contentTypeScope="" ma:versionID="687d68c9382fab9b7de6ecf68ac075d1">
  <xsd:schema xmlns:xsd="http://www.w3.org/2001/XMLSchema" xmlns:xs="http://www.w3.org/2001/XMLSchema" xmlns:p="http://schemas.microsoft.com/office/2006/metadata/properties" xmlns:ns3="53cf9d05-f6a5-4059-8649-1959c3e7bd39" xmlns:ns4="49a162d9-06b4-45c8-ab2d-d76bcd9dea39" targetNamespace="http://schemas.microsoft.com/office/2006/metadata/properties" ma:root="true" ma:fieldsID="8e16c7c537189934c8e3d6cee35d2a62" ns3:_="" ns4:_="">
    <xsd:import namespace="53cf9d05-f6a5-4059-8649-1959c3e7bd39"/>
    <xsd:import namespace="49a162d9-06b4-45c8-ab2d-d76bcd9dea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f9d05-f6a5-4059-8649-1959c3e7bd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a162d9-06b4-45c8-ab2d-d76bcd9dea3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53cf9d05-f6a5-4059-8649-1959c3e7bd39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49a162d9-06b4-45c8-ab2d-d76bcd9dea39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51B4DE-52E3-46C5-8675-3E500BC0CE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cf9d05-f6a5-4059-8649-1959c3e7bd39"/>
    <ds:schemaRef ds:uri="49a162d9-06b4-45c8-ab2d-d76bcd9dea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CE76D4-2515-45FD-BB22-18AB841B7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2020-04-01T15:00:00Z</dcterms:created>
  <dcterms:modified xsi:type="dcterms:W3CDTF">2020-04-01T15:23:00Z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0x010100A150807B6C2EEB47901F8D6535F1EA35</vt:lpwstr>
  </property>
</Properties>
</file>